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DE" w:rsidRPr="003A5A86" w:rsidRDefault="00F02FDE" w:rsidP="000A13AD">
      <w:pPr>
        <w:jc w:val="center"/>
        <w:rPr>
          <w:rFonts w:ascii="Times New Roman" w:hAnsi="Times New Roman"/>
          <w:b/>
          <w:sz w:val="44"/>
          <w:szCs w:val="44"/>
        </w:rPr>
      </w:pPr>
      <w:r w:rsidRPr="003A5A86">
        <w:rPr>
          <w:rFonts w:ascii="Times New Roman" w:hAnsi="Times New Roman"/>
          <w:b/>
          <w:sz w:val="44"/>
          <w:szCs w:val="44"/>
        </w:rPr>
        <w:t>REGULAMIN SZKOLNEGO KONKURSU FOTOGRAFICZNEGO</w:t>
      </w:r>
    </w:p>
    <w:p w:rsidR="00F02FDE" w:rsidRPr="003A5A86" w:rsidRDefault="00F02FDE" w:rsidP="000A13AD">
      <w:pPr>
        <w:jc w:val="center"/>
        <w:rPr>
          <w:rFonts w:ascii="Times New Roman" w:hAnsi="Times New Roman"/>
          <w:b/>
          <w:i/>
          <w:sz w:val="44"/>
          <w:szCs w:val="44"/>
        </w:rPr>
      </w:pPr>
      <w:r w:rsidRPr="003A5A86">
        <w:rPr>
          <w:rFonts w:ascii="Times New Roman" w:hAnsi="Times New Roman"/>
          <w:b/>
          <w:i/>
          <w:sz w:val="44"/>
          <w:szCs w:val="44"/>
        </w:rPr>
        <w:t>„Piękna Polska”</w:t>
      </w:r>
    </w:p>
    <w:p w:rsidR="00F02FDE" w:rsidRPr="003A5A86" w:rsidRDefault="00F02FDE" w:rsidP="000A13AD">
      <w:pPr>
        <w:jc w:val="center"/>
        <w:rPr>
          <w:rFonts w:ascii="Times New Roman" w:hAnsi="Times New Roman"/>
          <w:sz w:val="36"/>
          <w:szCs w:val="36"/>
        </w:rPr>
      </w:pPr>
      <w:r w:rsidRPr="003A5A86">
        <w:rPr>
          <w:rFonts w:ascii="Times New Roman" w:hAnsi="Times New Roman"/>
          <w:sz w:val="36"/>
          <w:szCs w:val="36"/>
        </w:rPr>
        <w:t xml:space="preserve">zorganizowanego z okazji 100. rocznicy odzyskania </w:t>
      </w:r>
      <w:r>
        <w:rPr>
          <w:rFonts w:ascii="Times New Roman" w:hAnsi="Times New Roman"/>
          <w:sz w:val="36"/>
          <w:szCs w:val="36"/>
        </w:rPr>
        <w:br/>
      </w:r>
      <w:r w:rsidRPr="003A5A86">
        <w:rPr>
          <w:rFonts w:ascii="Times New Roman" w:hAnsi="Times New Roman"/>
          <w:sz w:val="36"/>
          <w:szCs w:val="36"/>
        </w:rPr>
        <w:t>przez Polskę niepodległości</w:t>
      </w:r>
    </w:p>
    <w:p w:rsidR="00F02FDE" w:rsidRDefault="00F02FDE" w:rsidP="000A13AD">
      <w:pPr>
        <w:jc w:val="center"/>
        <w:rPr>
          <w:i/>
          <w:sz w:val="32"/>
          <w:szCs w:val="32"/>
        </w:rPr>
      </w:pPr>
    </w:p>
    <w:p w:rsidR="00F02FDE" w:rsidRDefault="00F02FDE" w:rsidP="000A13AD">
      <w:pPr>
        <w:jc w:val="center"/>
        <w:rPr>
          <w:i/>
          <w:sz w:val="32"/>
          <w:szCs w:val="32"/>
        </w:rPr>
      </w:pPr>
    </w:p>
    <w:p w:rsidR="00F02FDE" w:rsidRPr="003A5A86" w:rsidRDefault="00F02FDE" w:rsidP="00AD10A3">
      <w:pPr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Organizator: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Publiczna Szkoła Podstawowa im. Papieża Jana Pawła II w Czajkowie.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Uczestnicy: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Konkurs adresowany jest do uczniów Publicznej Szkoły Podstawowej </w:t>
      </w:r>
      <w:r>
        <w:rPr>
          <w:rFonts w:ascii="Times New Roman" w:hAnsi="Times New Roman"/>
          <w:sz w:val="28"/>
          <w:szCs w:val="28"/>
        </w:rPr>
        <w:br/>
      </w:r>
      <w:r w:rsidRPr="00AD10A3">
        <w:rPr>
          <w:rFonts w:ascii="Times New Roman" w:hAnsi="Times New Roman"/>
          <w:sz w:val="28"/>
          <w:szCs w:val="28"/>
        </w:rPr>
        <w:t>im. Papieża Jana Pawła II Czajkowie, którzy spełnią wymagania określone niniejszym regulaminem.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Cele konkursu: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Celem konkursu jest promowanie, rozpowszechnianie i wzmacnianie wśród młodzieży wizerunku Polski, rozbudzanie postaw patriotycznych, przybliżenie piękna i bogactwa ziemi ojczystej.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Rozwijanie wrażliwości artystycznej.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Prezentacja twórczości uczniów.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Zasady ogólne:</w:t>
      </w: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5A86">
        <w:rPr>
          <w:rFonts w:ascii="Times New Roman" w:hAnsi="Times New Roman"/>
          <w:sz w:val="28"/>
          <w:szCs w:val="28"/>
        </w:rPr>
        <w:t>- Przedmiotem konkursu są prace fotograficzne wykonane samodzielnie, będące oryginałami.</w:t>
      </w: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5A86">
        <w:rPr>
          <w:rFonts w:ascii="Times New Roman" w:hAnsi="Times New Roman"/>
          <w:sz w:val="28"/>
          <w:szCs w:val="28"/>
        </w:rPr>
        <w:t>- Wyklucza się prace tworzone wspólnie (współautorstwo).</w:t>
      </w: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5A86">
        <w:rPr>
          <w:rFonts w:ascii="Times New Roman" w:hAnsi="Times New Roman"/>
          <w:sz w:val="28"/>
          <w:szCs w:val="28"/>
        </w:rPr>
        <w:t>- Do zgłoszonych prac należy dołączyć informacje z danymi autora</w:t>
      </w:r>
      <w:r>
        <w:rPr>
          <w:rFonts w:ascii="Times New Roman" w:hAnsi="Times New Roman"/>
          <w:sz w:val="28"/>
          <w:szCs w:val="28"/>
        </w:rPr>
        <w:t>:</w:t>
      </w:r>
      <w:r w:rsidRPr="003A5A86">
        <w:rPr>
          <w:rFonts w:ascii="Times New Roman" w:hAnsi="Times New Roman"/>
          <w:sz w:val="28"/>
          <w:szCs w:val="28"/>
        </w:rPr>
        <w:t xml:space="preserve"> tytuł </w:t>
      </w:r>
      <w:r>
        <w:rPr>
          <w:rFonts w:ascii="Times New Roman" w:hAnsi="Times New Roman"/>
          <w:sz w:val="28"/>
          <w:szCs w:val="28"/>
        </w:rPr>
        <w:t>p</w:t>
      </w:r>
      <w:r w:rsidRPr="003A5A86">
        <w:rPr>
          <w:rFonts w:ascii="Times New Roman" w:hAnsi="Times New Roman"/>
          <w:sz w:val="28"/>
          <w:szCs w:val="28"/>
        </w:rPr>
        <w:t>racy, imię  i nazwisko autora, klasę.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Zasady szczegółowe: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Przedmiotem konkursu są fotografie zgodne z podanym tematem.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Technika wykonania fotografii jest dowolna. Obróbka zdjęć przesłanych na konkurs może polegać jedynie na globalnych zmianach - rozjaśnianiu, kontrastowaniu, redukcji koloru. Wszelkie inne zmiany, a zwłaszcza fotomontaż, są niedopuszczalne. Zdjęcia nie spełniające wymagań konkursowych zostaną zdyskwalifikowane.</w:t>
      </w:r>
    </w:p>
    <w:p w:rsidR="00F02FDE" w:rsidRPr="00523DB1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- Zgłoszenie fotografii do konkursu odbywa się poprzez przesłanie pliku </w:t>
      </w:r>
      <w:r>
        <w:rPr>
          <w:rFonts w:ascii="Times New Roman" w:hAnsi="Times New Roman"/>
          <w:sz w:val="28"/>
          <w:szCs w:val="28"/>
        </w:rPr>
        <w:br/>
      </w:r>
      <w:r w:rsidRPr="00AD10A3">
        <w:rPr>
          <w:rFonts w:ascii="Times New Roman" w:hAnsi="Times New Roman"/>
          <w:sz w:val="28"/>
          <w:szCs w:val="28"/>
        </w:rPr>
        <w:t xml:space="preserve">w formie elektronicznej na adres </w:t>
      </w:r>
      <w:hyperlink r:id="rId7" w:history="1">
        <w:r w:rsidRPr="00AD10A3">
          <w:rPr>
            <w:rStyle w:val="Hyperlink"/>
            <w:rFonts w:ascii="Times New Roman" w:hAnsi="Times New Roman"/>
            <w:sz w:val="28"/>
            <w:szCs w:val="28"/>
          </w:rPr>
          <w:t>fotoczajkow@gmail.com</w:t>
        </w:r>
      </w:hyperlink>
      <w:r w:rsidRPr="00AD10A3">
        <w:rPr>
          <w:rFonts w:ascii="Times New Roman" w:hAnsi="Times New Roman"/>
          <w:sz w:val="28"/>
          <w:szCs w:val="28"/>
        </w:rPr>
        <w:t xml:space="preserve">. Zdjęcie musi być </w:t>
      </w:r>
      <w:r>
        <w:rPr>
          <w:rFonts w:ascii="Times New Roman" w:hAnsi="Times New Roman"/>
          <w:sz w:val="28"/>
          <w:szCs w:val="28"/>
        </w:rPr>
        <w:br/>
      </w:r>
      <w:r w:rsidRPr="00AD10A3">
        <w:rPr>
          <w:rFonts w:ascii="Times New Roman" w:hAnsi="Times New Roman"/>
          <w:sz w:val="28"/>
          <w:szCs w:val="28"/>
        </w:rPr>
        <w:t>w formacie JPG, w wysokiej rozdzielczości. (W razie potrzeby uczestnik zostanie powiadomiony o konieczności nadesłania zdjęcia w lepszej rozdzielczości).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DB1">
        <w:rPr>
          <w:rFonts w:ascii="Times New Roman" w:hAnsi="Times New Roman"/>
          <w:sz w:val="28"/>
          <w:szCs w:val="28"/>
        </w:rPr>
        <w:t xml:space="preserve">Organizator zastrzega sobie prawo do wyłączenia z udziału </w:t>
      </w:r>
      <w:r>
        <w:rPr>
          <w:rFonts w:ascii="Times New Roman" w:hAnsi="Times New Roman"/>
          <w:sz w:val="28"/>
          <w:szCs w:val="28"/>
        </w:rPr>
        <w:br/>
      </w:r>
      <w:r w:rsidRPr="00523DB1">
        <w:rPr>
          <w:rFonts w:ascii="Times New Roman" w:hAnsi="Times New Roman"/>
          <w:sz w:val="28"/>
          <w:szCs w:val="28"/>
        </w:rPr>
        <w:t>w konkursie fotografii o niskiej jakości technicznej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- Jeden autor może dostarczyć maksymalnie </w:t>
      </w:r>
      <w:r w:rsidRPr="003A5A86">
        <w:rPr>
          <w:rFonts w:ascii="Times New Roman" w:hAnsi="Times New Roman"/>
          <w:b/>
          <w:sz w:val="28"/>
          <w:szCs w:val="28"/>
        </w:rPr>
        <w:t>3 zdjęcia.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Jeśli na fotografii konkursowych znajduje się wizerunek człowieka, uczestnik przesyłając fotografię zapewnia, że osoba</w:t>
      </w:r>
      <w:r>
        <w:rPr>
          <w:rFonts w:ascii="Times New Roman" w:hAnsi="Times New Roman"/>
          <w:sz w:val="28"/>
          <w:szCs w:val="28"/>
        </w:rPr>
        <w:t>,</w:t>
      </w:r>
      <w:r w:rsidRPr="00AD10A3">
        <w:rPr>
          <w:rFonts w:ascii="Times New Roman" w:hAnsi="Times New Roman"/>
          <w:sz w:val="28"/>
          <w:szCs w:val="28"/>
        </w:rPr>
        <w:t xml:space="preserve"> której wizerunek znajduje się na fotografii wyraziła zgodę na nieodpłatną publikację tego wizerunku.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- Zgłoszone prace będą eksponowane na wystawie pokonkursowej w budynku </w:t>
      </w:r>
      <w:r>
        <w:rPr>
          <w:rFonts w:ascii="Times New Roman" w:hAnsi="Times New Roman"/>
          <w:sz w:val="28"/>
          <w:szCs w:val="28"/>
        </w:rPr>
        <w:t xml:space="preserve">Publicznej Szkoły Podstawowej </w:t>
      </w:r>
      <w:r w:rsidRPr="00AD10A3">
        <w:rPr>
          <w:rFonts w:ascii="Times New Roman" w:hAnsi="Times New Roman"/>
          <w:sz w:val="28"/>
          <w:szCs w:val="28"/>
        </w:rPr>
        <w:t>w Czajkowi</w:t>
      </w:r>
      <w:r>
        <w:rPr>
          <w:rFonts w:ascii="Times New Roman" w:hAnsi="Times New Roman"/>
          <w:sz w:val="28"/>
          <w:szCs w:val="28"/>
        </w:rPr>
        <w:t>e oraz na stronie internetowej O</w:t>
      </w:r>
      <w:r w:rsidRPr="00AD10A3">
        <w:rPr>
          <w:rFonts w:ascii="Times New Roman" w:hAnsi="Times New Roman"/>
          <w:sz w:val="28"/>
          <w:szCs w:val="28"/>
        </w:rPr>
        <w:t>rganizatora.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 W przypadku prac nagrodzonych i wyróżnionych organizator zastrzega sobie  prawo do ich nieodpłatnej publikacji w materiałach związanych z konkursem oraz promocją szkoły z zaznaczeniem imienia i  nazwiska autora.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Terminy: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Prace konkursowe należy przesłać na podany adres e-mail </w:t>
      </w:r>
      <w:hyperlink r:id="rId8" w:history="1">
        <w:r w:rsidRPr="00AD10A3">
          <w:rPr>
            <w:rStyle w:val="Hyperlink"/>
            <w:rFonts w:ascii="Times New Roman" w:hAnsi="Times New Roman"/>
            <w:sz w:val="28"/>
            <w:szCs w:val="28"/>
          </w:rPr>
          <w:t>fotoczajkow@gmail.com</w:t>
        </w:r>
      </w:hyperlink>
      <w:r w:rsidRPr="00AD10A3">
        <w:rPr>
          <w:rFonts w:ascii="Times New Roman" w:hAnsi="Times New Roman"/>
          <w:sz w:val="28"/>
          <w:szCs w:val="28"/>
        </w:rPr>
        <w:t xml:space="preserve"> do dnia </w:t>
      </w:r>
      <w:r w:rsidRPr="00AD10A3">
        <w:rPr>
          <w:rFonts w:ascii="Times New Roman" w:hAnsi="Times New Roman"/>
          <w:b/>
          <w:sz w:val="28"/>
          <w:szCs w:val="28"/>
        </w:rPr>
        <w:t>10 października 2018 roku</w:t>
      </w:r>
      <w:r w:rsidRPr="00AD10A3">
        <w:rPr>
          <w:rFonts w:ascii="Times New Roman" w:hAnsi="Times New Roman"/>
          <w:sz w:val="28"/>
          <w:szCs w:val="28"/>
        </w:rPr>
        <w:t>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A5A86">
        <w:rPr>
          <w:rFonts w:ascii="Times New Roman" w:hAnsi="Times New Roman"/>
          <w:b/>
          <w:sz w:val="32"/>
          <w:szCs w:val="32"/>
        </w:rPr>
        <w:t>Ocena prac i rozstrzygnięcie konkursu: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Wszystkie zdjęcia nadesłane do Konkursu podlegają ocenie Jury powołanego przez Organizatora.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02FDE" w:rsidRPr="00B17FDC" w:rsidRDefault="00F02FDE" w:rsidP="00B17F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-  Jury dokonuje oceny zdjęć biorąc pod uwagę wartość </w:t>
      </w:r>
      <w:r>
        <w:rPr>
          <w:rFonts w:ascii="Times New Roman" w:hAnsi="Times New Roman"/>
          <w:sz w:val="28"/>
          <w:szCs w:val="28"/>
        </w:rPr>
        <w:t xml:space="preserve">merytoryczną </w:t>
      </w:r>
      <w:r>
        <w:rPr>
          <w:rFonts w:ascii="Times New Roman" w:hAnsi="Times New Roman"/>
          <w:sz w:val="28"/>
          <w:szCs w:val="28"/>
        </w:rPr>
        <w:br/>
        <w:t>i zgodność z tematyką, poziom artystyczny pracy</w:t>
      </w:r>
      <w:r w:rsidRPr="00AD10A3">
        <w:rPr>
          <w:rFonts w:ascii="Times New Roman" w:hAnsi="Times New Roman"/>
          <w:sz w:val="28"/>
          <w:szCs w:val="28"/>
        </w:rPr>
        <w:t>,  jakość i oryginalność nadesłanych fotografii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17FDC">
        <w:rPr>
          <w:rFonts w:ascii="Times New Roman" w:hAnsi="Times New Roman"/>
          <w:sz w:val="28"/>
          <w:szCs w:val="28"/>
        </w:rPr>
        <w:t>twórczy charakter fotografii.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Spośród nadesłanych prac Jury wybierze  trzy prace, które zajmą pierwsze, drugie i trzecie miejsce.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 Jury może również wybrać prace wyróżnione</w:t>
      </w:r>
      <w:r>
        <w:rPr>
          <w:rFonts w:ascii="Times New Roman" w:hAnsi="Times New Roman"/>
          <w:sz w:val="28"/>
          <w:szCs w:val="28"/>
        </w:rPr>
        <w:t>.</w:t>
      </w:r>
      <w:r w:rsidRPr="00AD10A3">
        <w:rPr>
          <w:rFonts w:ascii="Times New Roman" w:hAnsi="Times New Roman"/>
          <w:sz w:val="28"/>
          <w:szCs w:val="28"/>
        </w:rPr>
        <w:t xml:space="preserve"> 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 Decyzje Jury są ostateczne i wiążące dla wszystkich uczestników Konkursu.</w:t>
      </w:r>
      <w:r w:rsidRPr="00AD10A3">
        <w:rPr>
          <w:rFonts w:ascii="Times New Roman" w:hAnsi="Times New Roman"/>
          <w:sz w:val="28"/>
          <w:szCs w:val="28"/>
        </w:rPr>
        <w:br/>
      </w:r>
    </w:p>
    <w:p w:rsidR="00F02FDE" w:rsidRPr="003A5A86" w:rsidRDefault="00F02FDE" w:rsidP="003A5A86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 w:rsidRPr="003A5A86">
        <w:rPr>
          <w:rFonts w:ascii="Times New Roman" w:hAnsi="Times New Roman"/>
          <w:b/>
          <w:sz w:val="32"/>
          <w:szCs w:val="32"/>
        </w:rPr>
        <w:t>Postanowienia końcowe: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3138">
        <w:rPr>
          <w:rFonts w:ascii="Times New Roman" w:hAnsi="Times New Roman"/>
          <w:sz w:val="28"/>
          <w:szCs w:val="28"/>
        </w:rPr>
        <w:t xml:space="preserve">Nadesłanie prac na konkurs jest </w:t>
      </w:r>
      <w:r>
        <w:rPr>
          <w:rFonts w:ascii="Times New Roman" w:hAnsi="Times New Roman"/>
          <w:sz w:val="28"/>
          <w:szCs w:val="28"/>
        </w:rPr>
        <w:t>równo</w:t>
      </w:r>
      <w:r w:rsidRPr="00023138">
        <w:rPr>
          <w:rFonts w:ascii="Times New Roman" w:hAnsi="Times New Roman"/>
          <w:sz w:val="28"/>
          <w:szCs w:val="28"/>
        </w:rPr>
        <w:t xml:space="preserve">znaczne z oświadczeniem posiadania praw autorskich do zdjęć, </w:t>
      </w:r>
      <w:r w:rsidRPr="00AD10A3">
        <w:rPr>
          <w:rFonts w:ascii="Times New Roman" w:hAnsi="Times New Roman"/>
          <w:sz w:val="28"/>
          <w:szCs w:val="28"/>
        </w:rPr>
        <w:t>z wyrażeniem zgody na wykorzystywanie danych osobowych uczestnika zgodnie z przepisami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0A3">
        <w:rPr>
          <w:rFonts w:ascii="Times New Roman" w:hAnsi="Times New Roman"/>
          <w:sz w:val="28"/>
          <w:szCs w:val="28"/>
        </w:rPr>
        <w:t>o ochronie danych osobowych.</w:t>
      </w:r>
    </w:p>
    <w:p w:rsidR="00F02FDE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Uczestnicy ponoszą pełną odpowiedzialność za zgodność z prawdą danych nadesłanych wraz z pracami</w:t>
      </w:r>
      <w:r>
        <w:rPr>
          <w:rFonts w:ascii="Times New Roman" w:hAnsi="Times New Roman"/>
          <w:sz w:val="28"/>
          <w:szCs w:val="28"/>
        </w:rPr>
        <w:t>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Organizator nie ponosi odpowiedzialności prawnej za naruszenie praw autorskich osób trzecich przez uczestników konkursu.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Organizator zastrzega sobie prawo do przerwania lub odwołania konkursu bez podania przyczyny oraz niewyłonienia zwycięzcy.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D10A3">
        <w:rPr>
          <w:rFonts w:ascii="Times New Roman" w:hAnsi="Times New Roman"/>
          <w:sz w:val="28"/>
          <w:szCs w:val="28"/>
        </w:rPr>
        <w:t>- Niniejszy dokument jest jedynym dokumentem określającym zasady konkursu.</w:t>
      </w:r>
    </w:p>
    <w:p w:rsidR="00F02FDE" w:rsidRDefault="00F02FDE" w:rsidP="003A5A86">
      <w:pPr>
        <w:spacing w:line="360" w:lineRule="auto"/>
        <w:jc w:val="both"/>
      </w:pPr>
      <w:r w:rsidRPr="00AD10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0A3">
        <w:rPr>
          <w:rFonts w:ascii="Times New Roman" w:hAnsi="Times New Roman"/>
          <w:sz w:val="28"/>
          <w:szCs w:val="28"/>
        </w:rPr>
        <w:t xml:space="preserve">Regulamin jest dostępny na stronie internetowej szkoły </w:t>
      </w:r>
      <w:hyperlink r:id="rId9" w:history="1">
        <w:r w:rsidRPr="00D67780">
          <w:rPr>
            <w:rStyle w:val="Hyperlink"/>
            <w:rFonts w:ascii="Times New Roman" w:hAnsi="Times New Roman"/>
            <w:sz w:val="28"/>
            <w:szCs w:val="28"/>
          </w:rPr>
          <w:t>http://zsczajkow.staszow.pl</w:t>
        </w:r>
      </w:hyperlink>
    </w:p>
    <w:p w:rsidR="00F02FDE" w:rsidRPr="00523DB1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3DB1">
        <w:rPr>
          <w:rFonts w:ascii="Times New Roman" w:hAnsi="Times New Roman"/>
          <w:sz w:val="28"/>
          <w:szCs w:val="28"/>
        </w:rPr>
        <w:t>- W sytuacjach nieo</w:t>
      </w:r>
      <w:r>
        <w:rPr>
          <w:rFonts w:ascii="Times New Roman" w:hAnsi="Times New Roman"/>
          <w:sz w:val="28"/>
          <w:szCs w:val="28"/>
        </w:rPr>
        <w:t>bjętych regulaminem rozstrzyga O</w:t>
      </w:r>
      <w:r w:rsidRPr="00523DB1">
        <w:rPr>
          <w:rFonts w:ascii="Times New Roman" w:hAnsi="Times New Roman"/>
          <w:sz w:val="28"/>
          <w:szCs w:val="28"/>
        </w:rPr>
        <w:t>rganizator konkursu.</w:t>
      </w:r>
    </w:p>
    <w:p w:rsidR="00F02FDE" w:rsidRPr="00AD10A3" w:rsidRDefault="00F02FDE" w:rsidP="003A5A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02FDE" w:rsidRPr="00AD10A3" w:rsidSect="00186B10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FDE" w:rsidRDefault="00F02FDE">
      <w:r>
        <w:separator/>
      </w:r>
    </w:p>
  </w:endnote>
  <w:endnote w:type="continuationSeparator" w:id="0">
    <w:p w:rsidR="00F02FDE" w:rsidRDefault="00F0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FDE" w:rsidRDefault="00F02FDE" w:rsidP="00CF01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2FDE" w:rsidRDefault="00F02F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FDE" w:rsidRDefault="00F02FDE" w:rsidP="00CF01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F02FDE" w:rsidRDefault="00F02F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FDE" w:rsidRDefault="00F02FDE">
      <w:r>
        <w:separator/>
      </w:r>
    </w:p>
  </w:footnote>
  <w:footnote w:type="continuationSeparator" w:id="0">
    <w:p w:rsidR="00F02FDE" w:rsidRDefault="00F02F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0280B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4E0E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62D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63A56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0A2BD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6C06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24CB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0EA8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603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E8A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3AD"/>
    <w:rsid w:val="00023138"/>
    <w:rsid w:val="000A13AD"/>
    <w:rsid w:val="00186B10"/>
    <w:rsid w:val="00196C89"/>
    <w:rsid w:val="001D4B1F"/>
    <w:rsid w:val="001E7357"/>
    <w:rsid w:val="002F577D"/>
    <w:rsid w:val="00324F4C"/>
    <w:rsid w:val="003A5A86"/>
    <w:rsid w:val="003D0F9E"/>
    <w:rsid w:val="004369E6"/>
    <w:rsid w:val="00450959"/>
    <w:rsid w:val="00450CEF"/>
    <w:rsid w:val="00483642"/>
    <w:rsid w:val="004B6411"/>
    <w:rsid w:val="00501416"/>
    <w:rsid w:val="00523DB1"/>
    <w:rsid w:val="005D5DCE"/>
    <w:rsid w:val="006503D8"/>
    <w:rsid w:val="0065458F"/>
    <w:rsid w:val="0065495E"/>
    <w:rsid w:val="00664A55"/>
    <w:rsid w:val="00734C9A"/>
    <w:rsid w:val="007F19E9"/>
    <w:rsid w:val="007F3A6A"/>
    <w:rsid w:val="0083481A"/>
    <w:rsid w:val="00950EB9"/>
    <w:rsid w:val="009B2EFC"/>
    <w:rsid w:val="009D775B"/>
    <w:rsid w:val="00A32319"/>
    <w:rsid w:val="00A62978"/>
    <w:rsid w:val="00A83EC1"/>
    <w:rsid w:val="00A92D7C"/>
    <w:rsid w:val="00AA5382"/>
    <w:rsid w:val="00AB1D0D"/>
    <w:rsid w:val="00AD10A3"/>
    <w:rsid w:val="00AF2CBB"/>
    <w:rsid w:val="00B17FDC"/>
    <w:rsid w:val="00B25594"/>
    <w:rsid w:val="00BB5EB1"/>
    <w:rsid w:val="00BC163B"/>
    <w:rsid w:val="00BD106F"/>
    <w:rsid w:val="00BE34EA"/>
    <w:rsid w:val="00CF0151"/>
    <w:rsid w:val="00D04B0B"/>
    <w:rsid w:val="00D67780"/>
    <w:rsid w:val="00DF68D5"/>
    <w:rsid w:val="00E942D4"/>
    <w:rsid w:val="00EB301D"/>
    <w:rsid w:val="00EE4829"/>
    <w:rsid w:val="00F02FDE"/>
    <w:rsid w:val="00F0382B"/>
    <w:rsid w:val="00F65D14"/>
    <w:rsid w:val="00FF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B1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D106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4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664A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B6411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664A5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35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3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35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toczajkow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toczajkow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zsczajkow.stas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590</TotalTime>
  <Pages>4</Pages>
  <Words>576</Words>
  <Characters>3457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SZKOLNEGO KONKURSU FOTOGRAFICZNEGO</dc:title>
  <dc:subject/>
  <dc:creator>user</dc:creator>
  <cp:keywords/>
  <dc:description/>
  <cp:lastModifiedBy>user</cp:lastModifiedBy>
  <cp:revision>20</cp:revision>
  <cp:lastPrinted>2018-04-03T13:01:00Z</cp:lastPrinted>
  <dcterms:created xsi:type="dcterms:W3CDTF">2018-03-25T08:38:00Z</dcterms:created>
  <dcterms:modified xsi:type="dcterms:W3CDTF">2018-04-03T13:08:00Z</dcterms:modified>
</cp:coreProperties>
</file>